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 style="position:absolute;margin-left:56.700001pt;margin-top:196.559998pt;width:489.75pt;height:367.44pt;mso-position-horizontal-relative:page;mso-position-vertical-relative:page;z-index:-269" type="#_x0000_t75">
            <v:imagedata r:id="rId5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639999pt;margin-top:86.799675pt;width:479.01402pt;height:67.129514pt;mso-position-horizontal-relative:page;mso-position-vertical-relative:page;z-index:-268" type="#_x0000_t202" filled="f" stroked="f">
            <v:textbox inset="0,0,0,0">
              <w:txbxContent>
                <w:p>
                  <w:pPr>
                    <w:spacing w:line="42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Conc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4"/>
                      <w:w w:val="130"/>
                      <w:sz w:val="40"/>
                      <w:szCs w:val="4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130"/>
                      <w:sz w:val="40"/>
                      <w:szCs w:val="4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76"/>
                      <w:w w:val="130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di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73"/>
                      <w:w w:val="130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130"/>
                      <w:sz w:val="40"/>
                      <w:szCs w:val="4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130"/>
                      <w:sz w:val="40"/>
                      <w:szCs w:val="4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rat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130"/>
                      <w:sz w:val="40"/>
                      <w:szCs w:val="4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40"/>
                      <w:szCs w:val="40"/>
                    </w:rPr>
                    <w:t>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spacing w:before="11"/>
                    <w:ind w:left="1100" w:right="0" w:firstLine="0"/>
                    <w:jc w:val="left"/>
                    <w:rPr>
                      <w:rFonts w:ascii="Arial" w:hAnsi="Arial" w:cs="Arial" w:eastAsia="Arial"/>
                      <w:sz w:val="78"/>
                      <w:szCs w:val="7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30"/>
                      <w:sz w:val="78"/>
                      <w:szCs w:val="78"/>
                    </w:rPr>
                    <w:t>L’imm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1"/>
                      <w:w w:val="130"/>
                      <w:sz w:val="78"/>
                      <w:szCs w:val="78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30"/>
                      <w:sz w:val="78"/>
                      <w:szCs w:val="78"/>
                    </w:rPr>
                    <w:t>gine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76"/>
                      <w:w w:val="130"/>
                      <w:sz w:val="78"/>
                      <w:szCs w:val="7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30"/>
                      <w:sz w:val="78"/>
                      <w:szCs w:val="78"/>
                    </w:rPr>
                    <w:t>parla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8"/>
                      <w:szCs w:val="7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154.835129pt;width:30.524095pt;height:14pt;mso-position-horizontal-relative:page;mso-position-vertical-relative:page;z-index:-267" type="#_x0000_t202" filled="f" stroked="f">
            <v:textbox inset="0,0,0,0">
              <w:txbxContent>
                <w:p>
                  <w:pPr>
                    <w:spacing w:line="26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55"/>
                      <w:sz w:val="24"/>
                      <w:szCs w:val="24"/>
                    </w:rPr>
                    <w:t>XII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55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164001pt;margin-top:154.835129pt;width:116.176pt;height:14pt;mso-position-horizontal-relative:page;mso-position-vertical-relative:page;z-index:-266" type="#_x0000_t202" filled="f" stroked="f">
            <v:textbox inset="0,0,0,0">
              <w:txbxContent>
                <w:p>
                  <w:pPr>
                    <w:spacing w:line="26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di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30"/>
                      <w:sz w:val="24"/>
                      <w:szCs w:val="24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one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3"/>
                      <w:w w:val="13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-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9"/>
                      <w:w w:val="13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an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30"/>
                      <w:sz w:val="24"/>
                      <w:szCs w:val="24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24"/>
                      <w:szCs w:val="24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39996pt;margin-top:154.835129pt;width:35.059721pt;height:14pt;mso-position-horizontal-relative:page;mso-position-vertical-relative:page;z-index:-265" type="#_x0000_t202" filled="f" stroked="f">
            <v:textbox inset="0,0,0,0">
              <w:txbxContent>
                <w:p>
                  <w:pPr>
                    <w:spacing w:line="26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25"/>
                      <w:sz w:val="24"/>
                      <w:szCs w:val="24"/>
                    </w:rPr>
                    <w:t>2019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024002pt;margin-top:614.130005pt;width:457.821751pt;height:33.2pt;mso-position-horizontal-relative:page;mso-position-vertical-relative:page;z-index:-264" type="#_x0000_t202" filled="f" stroked="f">
            <v:textbox inset="0,0,0,0">
              <w:txbxContent>
                <w:p>
                  <w:pPr>
                    <w:spacing w:line="306" w:lineRule="exact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’Associ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1"/>
                      <w:w w:val="100"/>
                      <w:sz w:val="28"/>
                      <w:szCs w:val="28"/>
                    </w:rPr>
                    <w:t>z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1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cul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u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rale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“IL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MAE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TRALE”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1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ce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X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1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Edizi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1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ncor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4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di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1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1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ti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2"/>
                      <w:w w:val="100"/>
                      <w:sz w:val="28"/>
                      <w:szCs w:val="28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539993pt;margin-top:668.450256pt;width:296.696014pt;height:26pt;mso-position-horizontal-relative:page;mso-position-vertical-relative:page;z-index:-263" type="#_x0000_t202" filled="f" stroked="f">
            <v:textbox inset="0,0,0,0">
              <w:txbxContent>
                <w:p>
                  <w:pPr>
                    <w:spacing w:line="50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35"/>
                      <w:sz w:val="48"/>
                      <w:szCs w:val="48"/>
                    </w:rPr>
                    <w:t>“L’imma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4"/>
                      <w:w w:val="135"/>
                      <w:sz w:val="48"/>
                      <w:szCs w:val="48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35"/>
                      <w:sz w:val="48"/>
                      <w:szCs w:val="48"/>
                    </w:rPr>
                    <w:t>ine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04"/>
                      <w:w w:val="135"/>
                      <w:sz w:val="48"/>
                      <w:szCs w:val="4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35"/>
                      <w:sz w:val="48"/>
                      <w:szCs w:val="48"/>
                    </w:rPr>
                    <w:t>parla“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5.639999pt;margin-top:71.959999pt;width:499.346633pt;height:53.38pt;mso-position-horizontal-relative:page;mso-position-vertical-relative:page;z-index:-262" type="#_x0000_t202" filled="f" stroked="f">
            <v:textbox inset="0,0,0,0">
              <w:txbxContent>
                <w:p>
                  <w:pPr>
                    <w:spacing w:line="245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rso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revede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esura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ine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è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2"/>
                      <w:w w:val="100"/>
                      <w:sz w:val="22"/>
                      <w:szCs w:val="22"/>
                    </w:rPr>
                    <w:t>’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foto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fi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tata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40" w:lineRule="auto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resen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Reg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ent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stessa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rà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otta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tivo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rà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dis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ito,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via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tari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sul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rrit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rio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del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Pr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vi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Br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sci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vel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Reg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le,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3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attr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ti.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per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q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sta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edi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è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ge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til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ente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cessa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979996pt;margin-top:138.635132pt;width:335.756016pt;height:14pt;mso-position-horizontal-relative:page;mso-position-vertical-relative:page;z-index:-261" type="#_x0000_t202" filled="f" stroked="f">
            <v:textbox inset="0,0,0,0">
              <w:txbxContent>
                <w:p>
                  <w:pPr>
                    <w:spacing w:line="26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Circo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3"/>
                      <w:w w:val="12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Fot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og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"/>
                      <w:w w:val="120"/>
                      <w:sz w:val="24"/>
                      <w:szCs w:val="24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af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"/>
                      <w:w w:val="120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co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2"/>
                      <w:w w:val="12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“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CI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"/>
                      <w:w w:val="120"/>
                      <w:sz w:val="24"/>
                      <w:szCs w:val="24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EF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1"/>
                      <w:w w:val="120"/>
                      <w:sz w:val="24"/>
                      <w:szCs w:val="24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TO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4"/>
                      <w:w w:val="120"/>
                      <w:sz w:val="24"/>
                      <w:szCs w:val="24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UB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3"/>
                      <w:w w:val="12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"/>
                      <w:w w:val="120"/>
                      <w:sz w:val="24"/>
                      <w:szCs w:val="24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-1"/>
                      <w:w w:val="120"/>
                      <w:sz w:val="24"/>
                      <w:szCs w:val="24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ES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0"/>
                      <w:sz w:val="24"/>
                      <w:szCs w:val="24"/>
                    </w:rPr>
                    <w:t>CIA”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543999pt;margin-top:172.779999pt;width:489.020757pt;height:39.92pt;mso-position-horizontal-relative:page;mso-position-vertical-relative:page;z-index:-260" type="#_x0000_t202" filled="f" stroked="f">
            <v:textbox inset="0,0,0,0">
              <w:txbxContent>
                <w:p>
                  <w:pPr>
                    <w:spacing w:line="245" w:lineRule="exact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è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di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2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2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2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0"/>
                      <w:w w:val="100"/>
                      <w:sz w:val="22"/>
                      <w:szCs w:val="22"/>
                    </w:rPr>
                    <w:t>mel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color w:val="FF0000"/>
                      <w:spacing w:val="1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stro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b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iettivo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4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3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tario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è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val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2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ri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dei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2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3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scrittori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di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tutti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co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-2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2"/>
                      <w:szCs w:val="22"/>
                    </w:rPr>
                    <w:t>oro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ind w:left="0" w:right="5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f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tto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rit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un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pi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mento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sfo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creativ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va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nel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’i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1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rità,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ren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ind w:left="0" w:right="2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rteci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re,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te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ensi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ri,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4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sa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z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1"/>
                      <w:w w:val="100"/>
                      <w:sz w:val="22"/>
                      <w:szCs w:val="22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2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mor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-3"/>
                      <w:w w:val="100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e.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i w:val="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649994pt;margin-top:232.045731pt;width:132.473007pt;height:17.96pt;mso-position-horizontal-relative:page;mso-position-vertical-relative:page;z-index:-259" type="#_x0000_t202" filled="f" stroked="f">
            <v:textbox inset="0,0,0,0">
              <w:txbxContent>
                <w:p>
                  <w:pPr>
                    <w:spacing w:line="34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5"/>
                      <w:sz w:val="32"/>
                      <w:szCs w:val="32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5"/>
                      <w:sz w:val="32"/>
                      <w:szCs w:val="32"/>
                    </w:rPr>
                    <w:t>egola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1"/>
                      <w:w w:val="125"/>
                      <w:sz w:val="32"/>
                      <w:szCs w:val="32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5"/>
                      <w:sz w:val="32"/>
                      <w:szCs w:val="32"/>
                    </w:rPr>
                    <w:t>en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1"/>
                      <w:w w:val="125"/>
                      <w:sz w:val="32"/>
                      <w:szCs w:val="32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0000"/>
                      <w:spacing w:val="0"/>
                      <w:w w:val="125"/>
                      <w:sz w:val="32"/>
                      <w:szCs w:val="3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268.539276pt;width:27.457761pt;height:11.96pt;mso-position-horizontal-relative:page;mso-position-vertical-relative:page;z-index:-258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291.579254pt;width:398.029539pt;height:11.96pt;mso-position-horizontal-relative:page;mso-position-vertical-relative:page;z-index:-257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ata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18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790009pt;margin-top:314.619263pt;width:27.457761pt;height:11.96pt;mso-position-horizontal-relative:page;mso-position-vertical-relative:page;z-index:-256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337.539276pt;width:451.084445pt;height:23.48pt;mso-position-horizontal-relative:page;mso-position-vertical-relative:page;z-index:-255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arte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tare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prod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e,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tto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eve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alm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str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gine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ncor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stes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372.099274pt;width:27.457761pt;height:11.96pt;mso-position-horizontal-relative:page;mso-position-vertical-relative:page;z-index:-254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395.139252pt;width:306.704088pt;height:11.96pt;mso-position-horizontal-relative:page;mso-position-vertical-relative:page;z-index:-253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tà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'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nv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84003pt;margin-top:417.236359pt;width:6.5816pt;height:11.96pt;mso-position-horizontal-relative:page;mso-position-vertical-relative:page;z-index:-252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b/>
                      <w:bCs/>
                      <w:i/>
                      <w:spacing w:val="0"/>
                      <w:w w:val="65"/>
                      <w:sz w:val="20"/>
                      <w:szCs w:val="20"/>
                    </w:rPr>
                    <w:t>•</w:t>
                  </w:r>
                  <w:r>
                    <w:rPr>
                      <w:rFonts w:ascii="Verdana" w:hAnsi="Verdana" w:cs="Verdana" w:eastAsia="Verdana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79997pt;margin-top:417.339264pt;width:417.97942pt;height:11.96pt;mso-position-horizontal-relative:page;mso-position-vertical-relative:page;z-index:-251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esto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erare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cart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(for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ato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4),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ORD,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fo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bri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2,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ter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1,5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84003pt;margin-top:439.45636pt;width:6.5816pt;height:11.96pt;mso-position-horizontal-relative:page;mso-position-vertical-relative:page;z-index:-250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b/>
                      <w:bCs/>
                      <w:i/>
                      <w:spacing w:val="0"/>
                      <w:w w:val="65"/>
                      <w:sz w:val="20"/>
                      <w:szCs w:val="20"/>
                    </w:rPr>
                    <w:t>•</w:t>
                  </w:r>
                  <w:r>
                    <w:rPr>
                      <w:rFonts w:ascii="Verdana" w:hAnsi="Verdana" w:cs="Verdana" w:eastAsia="Verdana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79997pt;margin-top:439.559265pt;width:201.38925pt;height:11.96pt;mso-position-horizontal-relative:page;mso-position-vertical-relative:page;z-index:-249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arg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ni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84003pt;margin-top:461.536377pt;width:6.5816pt;height:11.96pt;mso-position-horizontal-relative:page;mso-position-vertical-relative:page;z-index:-248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b/>
                      <w:bCs/>
                      <w:i/>
                      <w:spacing w:val="0"/>
                      <w:w w:val="65"/>
                      <w:sz w:val="20"/>
                      <w:szCs w:val="20"/>
                    </w:rPr>
                    <w:t>•</w:t>
                  </w:r>
                  <w:r>
                    <w:rPr>
                      <w:rFonts w:ascii="Verdana" w:hAnsi="Verdana" w:cs="Verdana" w:eastAsia="Verdana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79997pt;margin-top:461.639252pt;width:431.22622pt;height:23.48pt;mso-position-horizontal-relative:page;mso-position-vertical-relative:page;z-index:-247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ali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estu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orta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rat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ovra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07.839264pt;width:489.59353pt;height:25.16pt;mso-position-horizontal-relative:page;mso-position-vertical-relative:page;z-index:-246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testi</w:t>
                  </w:r>
                  <w:r>
                    <w:rPr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est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ed</w:t>
                  </w:r>
                  <w:r>
                    <w:rPr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avori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34"/>
                    <w:ind w:right="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propr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452576pt;margin-top:507.839264pt;width:7.53776pt;height:11.96pt;mso-position-horizontal-relative:page;mso-position-vertical-relative:page;z-index:-245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384003pt;margin-top:566.176392pt;width:6.5816pt;height:11.96pt;mso-position-horizontal-relative:page;mso-position-vertical-relative:page;z-index:-244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b/>
                      <w:bCs/>
                      <w:i/>
                      <w:spacing w:val="0"/>
                      <w:w w:val="65"/>
                      <w:sz w:val="20"/>
                      <w:szCs w:val="20"/>
                    </w:rPr>
                    <w:t>•</w:t>
                  </w:r>
                  <w:r>
                    <w:rPr>
                      <w:rFonts w:ascii="Verdana" w:hAnsi="Verdana" w:cs="Verdana" w:eastAsia="Verdana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79997pt;margin-top:566.279236pt;width:402.40888pt;height:26.36pt;mso-position-horizontal-relative:page;mso-position-vertical-relative:page;z-index:-243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'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inc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t,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aric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tern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58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color w:val="0000FF"/>
                      <w:w w:val="99"/>
                    </w:rPr>
                  </w:r>
                  <w:hyperlink r:id="rId6">
                    <w:r>
                      <w:rPr>
                        <w:b w:val="0"/>
                        <w:bCs w:val="0"/>
                        <w:i/>
                        <w:color w:val="0000FF"/>
                        <w:spacing w:val="0"/>
                        <w:w w:val="100"/>
                        <w:u w:val="single" w:color="0000FF"/>
                      </w:rPr>
                      <w:t>www.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1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-1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1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-1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1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0"/>
                        <w:w w:val="100"/>
                        <w:u w:val="single" w:color="0000FF"/>
                      </w:rPr>
                      <w:t>tr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0"/>
                        <w:w w:val="100"/>
                        <w:u w:val="single" w:color="0000FF"/>
                      </w:rPr>
                      <w:t>al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0"/>
                        <w:w w:val="100"/>
                        <w:u w:val="single" w:color="0000FF"/>
                      </w:rPr>
                      <w:t>e.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1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1"/>
                        <w:w w:val="100"/>
                        <w:u w:val="single" w:color="0000FF"/>
                      </w:rPr>
                      <w:t>u</w:t>
                    </w:r>
                    <w:r>
                      <w:rPr>
                        <w:b w:val="0"/>
                        <w:bCs w:val="0"/>
                        <w:i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i/>
                        <w:color w:val="000000"/>
                        <w:spacing w:val="-9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rac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c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o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nti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c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h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o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r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et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er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2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o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7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7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u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re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q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u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2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3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ti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0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ver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r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o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2"/>
                      <w:w w:val="100"/>
                      <w:u w:val="none"/>
                    </w:rPr>
                    <w:t>l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1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min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2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-1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613.70929pt;width:27.457761pt;height:11.96pt;mso-position-horizontal-relative:page;mso-position-vertical-relative:page;z-index:-242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636.749268pt;width:183.511049pt;height:11.96pt;mso-position-horizontal-relative:page;mso-position-vertical-relative:page;z-index:-241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chiusa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ovr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nser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663.766357pt;width:6.5816pt;height:11.96pt;mso-position-horizontal-relative:page;mso-position-vertical-relative:page;z-index:-240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b/>
                      <w:bCs/>
                      <w:i/>
                      <w:spacing w:val="0"/>
                      <w:w w:val="65"/>
                      <w:sz w:val="20"/>
                      <w:szCs w:val="20"/>
                    </w:rPr>
                    <w:t>•</w:t>
                  </w:r>
                  <w:r>
                    <w:rPr>
                      <w:rFonts w:ascii="Verdana" w:hAnsi="Verdana" w:cs="Verdana" w:eastAsia="Verdana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664001pt;margin-top:663.869263pt;width:464.634004pt;height:50.956pt;mso-position-horizontal-relative:page;mso-position-vertical-relative:page;z-index:-239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3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eda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d’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izio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5" w:lineRule="auto" w:before="34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graf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nché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ut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rat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ati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(L.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196/20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PR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(Reg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016/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  <w:sz w:val="18"/>
                      <w:szCs w:val="18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79).).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n.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copia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cont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3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ortante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solo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esto;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702.76239pt;width:6.5816pt;height:11.96pt;mso-position-horizontal-relative:page;mso-position-vertical-relative:page;z-index:-238" type="#_x0000_t202" filled="f" stroked="f">
            <v:textbox inset="0,0,0,0">
              <w:txbxContent>
                <w:p>
                  <w:pPr>
                    <w:spacing w:line="225" w:lineRule="exact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b/>
                      <w:bCs/>
                      <w:i/>
                      <w:spacing w:val="0"/>
                      <w:w w:val="65"/>
                      <w:sz w:val="20"/>
                      <w:szCs w:val="20"/>
                    </w:rPr>
                    <w:t>•</w:t>
                  </w:r>
                  <w:r>
                    <w:rPr>
                      <w:rFonts w:ascii="Verdana" w:hAnsi="Verdana" w:cs="Verdana" w:eastAsia="Verdana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5.639999pt;margin-top:71.089264pt;width:500.578443pt;height:23.5pt;mso-position-horizontal-relative:page;mso-position-vertical-relative:page;z-index:-237" type="#_x0000_t202" filled="f" stroked="f">
            <v:textbox inset="0,0,0,0">
              <w:txbxContent>
                <w:p>
                  <w:pPr>
                    <w:tabs>
                      <w:tab w:pos="3047" w:val="left" w:leader="none"/>
                    </w:tabs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Detti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ati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me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vizio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postale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non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olt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31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lu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lio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-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000000"/>
                      <w:spacing w:val="0"/>
                      <w:w w:val="100"/>
                      <w:sz w:val="20"/>
                      <w:szCs w:val="20"/>
                    </w:rPr>
                    <w:t>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before="1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570007pt;margin-top:104.109268pt;width:188.650482pt;height:11.96pt;mso-position-horizontal-relative:page;mso-position-vertical-relative:page;z-index:-236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Assoc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azio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Cultu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le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IL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3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RA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3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410004pt;margin-top:125.709267pt;width:73.054644pt;height:11.96pt;mso-position-horizontal-relative:page;mso-position-vertical-relative:page;z-index:-235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ia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2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iv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chi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089996pt;margin-top:147.18927pt;width:183.560849pt;height:11.96pt;mso-position-horizontal-relative:page;mso-position-vertical-relative:page;z-index:-234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PALAZZOLO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/O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3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LIO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(Br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019997pt;margin-top:168.669266pt;width:397.501659pt;height:25.16pt;mso-position-horizontal-relative:page;mso-position-vertical-relative:page;z-index:-233" type="#_x0000_t202" filled="f" stroked="f">
            <v:textbox inset="0,0,0,0">
              <w:txbxContent>
                <w:p>
                  <w:pPr>
                    <w:spacing w:line="224" w:lineRule="exact"/>
                    <w:ind w:left="0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'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bligato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mett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testo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conto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heda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d’is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izio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’i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before="34"/>
                    <w:ind w:left="6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-mail: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26"/>
                      <w:w w:val="100"/>
                      <w:sz w:val="20"/>
                      <w:szCs w:val="20"/>
                    </w:rPr>
                    <w:t> </w:t>
                  </w:r>
                  <w:hyperlink r:id="rId7"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in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1"/>
                        <w:w w:val="100"/>
                        <w:sz w:val="20"/>
                        <w:szCs w:val="20"/>
                        <w:u w:val="thick" w:color="FF0000"/>
                      </w:rPr>
                      <w:t>f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@il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2"/>
                        <w:w w:val="100"/>
                        <w:sz w:val="20"/>
                        <w:szCs w:val="20"/>
                        <w:u w:val="thick" w:color="FF000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-1"/>
                        <w:w w:val="100"/>
                        <w:sz w:val="20"/>
                        <w:szCs w:val="20"/>
                        <w:u w:val="thick" w:color="FF00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st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2"/>
                        <w:w w:val="100"/>
                        <w:sz w:val="20"/>
                        <w:szCs w:val="20"/>
                        <w:u w:val="thick" w:color="FF000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al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-1"/>
                        <w:w w:val="100"/>
                        <w:sz w:val="20"/>
                        <w:szCs w:val="20"/>
                        <w:u w:val="thick" w:color="FF00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2"/>
                        <w:w w:val="100"/>
                        <w:sz w:val="20"/>
                        <w:szCs w:val="20"/>
                        <w:u w:val="thick" w:color="FF00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thick" w:color="FF00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1"/>
                        <w:w w:val="100"/>
                        <w:sz w:val="20"/>
                        <w:szCs w:val="20"/>
                        <w:u w:val="thick" w:color="FF0000"/>
                      </w:rPr>
                      <w:t>u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i/>
                        <w:color w:val="FF0000"/>
                        <w:spacing w:val="0"/>
                        <w:w w:val="100"/>
                        <w:sz w:val="20"/>
                        <w:szCs w:val="20"/>
                        <w:u w:val="none"/>
                      </w:rPr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i/>
                        <w:color w:val="000000"/>
                        <w:spacing w:val="0"/>
                        <w:w w:val="100"/>
                        <w:sz w:val="20"/>
                        <w:szCs w:val="20"/>
                        <w:u w:val="none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sz w:val="20"/>
                        <w:szCs w:val="2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208.269272pt;width:500.439486pt;height:23.48pt;mso-position-horizontal-relative:page;mso-position-vertical-relative:page;z-index:-232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bro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-m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ei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ù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favo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evole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241.269272pt;width:27.457761pt;height:11.96pt;mso-position-horizontal-relative:page;mso-position-vertical-relative:page;z-index:-231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264.339264pt;width:500.642241pt;height:35pt;mso-position-horizontal-relative:page;mso-position-vertical-relative:page;z-index:-230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i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ara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giu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e,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ost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da</w:t>
                  </w:r>
                  <w:r>
                    <w:rPr>
                      <w:b w:val="0"/>
                      <w:bCs w:val="0"/>
                      <w:i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i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4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auto"/>
                    <w:ind w:right="31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estrale,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gl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voto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310.299255pt;width:27.457761pt;height:11.96pt;mso-position-horizontal-relative:page;mso-position-vertical-relative:page;z-index:-229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333.339264pt;width:500.617804pt;height:80.960pt;mso-position-horizontal-relative:page;mso-position-vertical-relative:page;z-index:-228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674"/>
                    <w:jc w:val="both"/>
                    <w:rPr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e,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sec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nti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spacing w:line="240" w:lineRule="auto"/>
                    <w:ind w:left="20" w:right="2886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itto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vincit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à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egnato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consi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ten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€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2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99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condo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ifi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€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;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te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ific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€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,0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30" w:lineRule="exact" w:before="1"/>
                    <w:ind w:right="20"/>
                    <w:jc w:val="both"/>
                    <w:rPr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sul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rte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ei</w:t>
                  </w:r>
                  <w:r>
                    <w:rPr>
                      <w:b w:val="0"/>
                      <w:bCs w:val="0"/>
                      <w:i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olu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olo</w:t>
                  </w:r>
                  <w:r>
                    <w:rPr>
                      <w:b w:val="0"/>
                      <w:bCs w:val="0"/>
                      <w:i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rà</w:t>
                  </w:r>
                  <w:r>
                    <w:rPr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i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prirà</w:t>
                  </w:r>
                  <w:r>
                    <w:rPr>
                      <w:b w:val="0"/>
                      <w:bCs w:val="0"/>
                      <w:i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tes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a.</w:t>
                  </w:r>
                  <w:r>
                    <w:rPr>
                      <w:b w:val="0"/>
                      <w:bCs w:val="0"/>
                      <w:i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sara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ceri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bl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a,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Pal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s/O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o,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giorno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330002pt;margin-top:425.279266pt;width:158.999488pt;height:11.96pt;mso-position-horizontal-relative:page;mso-position-vertical-relative:page;z-index:-227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bato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12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tob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2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1"/>
                      <w:w w:val="1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6,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-1"/>
                      <w:w w:val="10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FF0000"/>
                      <w:spacing w:val="0"/>
                      <w:w w:val="1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19995pt;margin-top:448.319275pt;width:348.453409pt;height:11.96pt;mso-position-horizontal-relative:page;mso-position-vertical-relative:page;z-index:-226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alone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spo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itivo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3"/>
                      <w:w w:val="100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ibliote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vi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di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1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olo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sull’O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1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lio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471.359253pt;width:27.457761pt;height:11.96pt;mso-position-horizontal-relative:page;mso-position-vertical-relative:page;z-index:-225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494.399261pt;width:500.294339pt;height:63.08pt;mso-position-horizontal-relative:page;mso-position-vertical-relative:page;z-index:-224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sarà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ort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aver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org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tri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5" w:lineRule="auto" w:before="34"/>
                    <w:ind w:right="26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à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rte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nti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otra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me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gli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pri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eci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ernet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hyperlink r:id="rId6">
                    <w:r>
                      <w:rPr>
                        <w:b w:val="0"/>
                        <w:bCs w:val="0"/>
                        <w:i/>
                        <w:spacing w:val="0"/>
                        <w:w w:val="100"/>
                      </w:rPr>
                      <w:t>www.</w:t>
                    </w:r>
                    <w:r>
                      <w:rPr>
                        <w:b w:val="0"/>
                        <w:bCs w:val="0"/>
                        <w:i/>
                        <w:spacing w:val="1"/>
                        <w:w w:val="100"/>
                      </w:rPr>
                      <w:t>i</w:t>
                    </w:r>
                    <w:r>
                      <w:rPr>
                        <w:b w:val="0"/>
                        <w:bCs w:val="0"/>
                        <w:i/>
                        <w:spacing w:val="-1"/>
                        <w:w w:val="100"/>
                      </w:rPr>
                      <w:t>l</w:t>
                    </w:r>
                    <w:r>
                      <w:rPr>
                        <w:b w:val="0"/>
                        <w:bCs w:val="0"/>
                        <w:i/>
                        <w:spacing w:val="1"/>
                        <w:w w:val="100"/>
                      </w:rPr>
                      <w:t>m</w:t>
                    </w:r>
                    <w:r>
                      <w:rPr>
                        <w:b w:val="0"/>
                        <w:bCs w:val="0"/>
                        <w:i/>
                        <w:spacing w:val="0"/>
                        <w:w w:val="100"/>
                      </w:rPr>
                      <w:t>a</w:t>
                    </w:r>
                    <w:r>
                      <w:rPr>
                        <w:b w:val="0"/>
                        <w:bCs w:val="0"/>
                        <w:i/>
                        <w:spacing w:val="-1"/>
                        <w:w w:val="100"/>
                      </w:rPr>
                      <w:t>e</w:t>
                    </w:r>
                    <w:r>
                      <w:rPr>
                        <w:b w:val="0"/>
                        <w:bCs w:val="0"/>
                        <w:i/>
                        <w:spacing w:val="1"/>
                        <w:w w:val="100"/>
                      </w:rPr>
                      <w:t>s</w:t>
                    </w:r>
                    <w:r>
                      <w:rPr>
                        <w:b w:val="0"/>
                        <w:bCs w:val="0"/>
                        <w:i/>
                        <w:spacing w:val="0"/>
                        <w:w w:val="100"/>
                      </w:rPr>
                      <w:t>trale.</w:t>
                    </w:r>
                    <w:r>
                      <w:rPr>
                        <w:b w:val="0"/>
                        <w:bCs w:val="0"/>
                        <w:i/>
                        <w:spacing w:val="1"/>
                        <w:w w:val="100"/>
                      </w:rPr>
                      <w:t>e</w:t>
                    </w:r>
                    <w:r>
                      <w:rPr>
                        <w:b w:val="0"/>
                        <w:bCs w:val="0"/>
                        <w:i/>
                        <w:spacing w:val="0"/>
                        <w:w w:val="100"/>
                      </w:rPr>
                      <w:t>u.</w:t>
                    </w:r>
                    <w:r>
                      <w:rPr>
                        <w:b w:val="0"/>
                        <w:bCs w:val="0"/>
                        <w:i w:val="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pStyle w:val="BodyText"/>
                    <w:spacing w:line="240" w:lineRule="auto" w:before="1"/>
                    <w:ind w:right="55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°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sa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à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gra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°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3°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ato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tt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cui</w:t>
                  </w:r>
                  <w:r>
                    <w:rPr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rac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sta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uri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saran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ati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nte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70.239258pt;width:500.019942pt;height:38.39pt;mso-position-horizontal-relative:page;mso-position-vertical-relative:page;z-index:-223" type="#_x0000_t202" filled="f" stroked="f">
            <v:textbox inset="0,0,0,0">
              <w:txbxContent>
                <w:p>
                  <w:pPr>
                    <w:spacing w:line="224" w:lineRule="exact"/>
                    <w:ind w:left="12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76" w:lineRule="auto" w:before="34"/>
                    <w:ind w:right="2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estr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forma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0011pt;margin-top:621.389282pt;width:27.457761pt;height:11.96pt;mso-position-horizontal-relative:page;mso-position-vertical-relative:page;z-index:-222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644.42926pt;width:500.358656pt;height:23.48pt;mso-position-horizontal-relative:page;mso-position-vertical-relative:page;z-index:-221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aca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è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aco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tà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nc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to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/e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aso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ui</w:t>
                  </w:r>
                  <w:r>
                    <w:rPr>
                      <w:b w:val="0"/>
                      <w:bCs w:val="0"/>
                      <w:i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osti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à</w:t>
                  </w:r>
                  <w:r>
                    <w:rPr>
                      <w:b w:val="0"/>
                      <w:bCs w:val="0"/>
                      <w:i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stesura</w:t>
                  </w:r>
                  <w:r>
                    <w:rPr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/>
                      <w:spacing w:val="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10010pt;margin-top:678.869263pt;width:32.995522pt;height:11.96pt;mso-position-horizontal-relative:page;mso-position-vertical-relative:page;z-index:-220" type="#_x0000_t202" filled="f" stroked="f">
            <v:textbox inset="0,0,0,0">
              <w:txbxContent>
                <w:p>
                  <w:pPr>
                    <w:spacing w:line="22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Art.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1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701.905273pt;width:354.544177pt;height:11.96pt;mso-position-horizontal-relative:page;mso-position-vertical-relative:page;z-index:-219" type="#_x0000_t202" filled="f" stroked="f">
            <v:textbox inset="0,0,0,0">
              <w:txbxContent>
                <w:p>
                  <w:pPr>
                    <w:pStyle w:val="BodyText"/>
                    <w:spacing w:line="224" w:lineRule="exact"/>
                    <w:ind w:right="0"/>
                    <w:jc w:val="left"/>
                    <w:rPr>
                      <w:rFonts w:ascii="Arial" w:hAnsi="Arial" w:cs="Arial" w:eastAsia="Arial"/>
                      <w:i w:val="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"/>
                      <w:w w:val="100"/>
                    </w:rPr>
                    <w:t>’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ilmaestrale.eu/" TargetMode="External"/><Relationship Id="rId7" Type="http://schemas.openxmlformats.org/officeDocument/2006/relationships/hyperlink" Target="mailto:info@ilmaestrale.e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 bertoli</dc:creator>
  <dcterms:created xsi:type="dcterms:W3CDTF">2019-06-11T11:21:20Z</dcterms:created>
  <dcterms:modified xsi:type="dcterms:W3CDTF">2019-06-11T11:21:20Z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LastSaved">
    <vt:filetime>2019-06-11T00:00:00Z</vt:filetime>
  </property>
</Properties>
</file>